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B5D2E" w14:textId="77777777" w:rsidR="002737EF" w:rsidRPr="00A15A1F" w:rsidRDefault="00E3734E" w:rsidP="00D363C8">
      <w:pPr>
        <w:rPr>
          <w:lang w:val="en-GB"/>
        </w:rPr>
      </w:pPr>
      <w:r w:rsidRPr="00A15A1F">
        <w:rPr>
          <w:noProof/>
          <w:lang w:val="en-GB" w:bidi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A1F4954" wp14:editId="4D4CFC2C">
                <wp:simplePos x="0" y="0"/>
                <wp:positionH relativeFrom="column">
                  <wp:posOffset>-638175</wp:posOffset>
                </wp:positionH>
                <wp:positionV relativeFrom="paragraph">
                  <wp:posOffset>-838201</wp:posOffset>
                </wp:positionV>
                <wp:extent cx="8107680" cy="11058525"/>
                <wp:effectExtent l="0" t="0" r="7620" b="9525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7680" cy="110585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E127B6F" id="Rectangle 1" o:spid="_x0000_s1026" alt="&quot;&quot;" style="position:absolute;margin-left:-50.25pt;margin-top:-66pt;width:638.4pt;height:870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" fillcolor="#f1f0f0 [3208]" stroked="f" strokeweight="1pt"/>
            </w:pict>
          </mc:Fallback>
        </mc:AlternateContent>
      </w:r>
      <w:r w:rsidR="00C30F63" w:rsidRPr="00A15A1F">
        <w:rPr>
          <w:noProof/>
          <w:lang w:val="en-GB" w:bidi="en-GB"/>
        </w:rPr>
        <w:drawing>
          <wp:anchor distT="0" distB="0" distL="114300" distR="114300" simplePos="0" relativeHeight="251658241" behindDoc="1" locked="0" layoutInCell="1" allowOverlap="1" wp14:anchorId="1D7309F7" wp14:editId="6152045F">
            <wp:simplePos x="0" y="0"/>
            <wp:positionH relativeFrom="column">
              <wp:posOffset>-775546</wp:posOffset>
            </wp:positionH>
            <wp:positionV relativeFrom="paragraph">
              <wp:posOffset>-853440</wp:posOffset>
            </wp:positionV>
            <wp:extent cx="8155940" cy="1057021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1057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5670"/>
        <w:gridCol w:w="4796"/>
      </w:tblGrid>
      <w:tr w:rsidR="00C955AA" w:rsidRPr="00A15A1F" w14:paraId="0DEF95B1" w14:textId="77777777" w:rsidTr="506792DA">
        <w:trPr>
          <w:trHeight w:val="13680"/>
        </w:trPr>
        <w:tc>
          <w:tcPr>
            <w:tcW w:w="2709" w:type="pct"/>
            <w:tcMar>
              <w:left w:w="288" w:type="dxa"/>
              <w:right w:w="115" w:type="dxa"/>
            </w:tcMar>
            <w:vAlign w:val="bottom"/>
          </w:tcPr>
          <w:p w14:paraId="4AA2A260" w14:textId="558D301C" w:rsidR="00C955AA" w:rsidRPr="00A15A1F" w:rsidRDefault="00CF69AE" w:rsidP="001D14DD">
            <w:pPr>
              <w:pStyle w:val="TitleLowercase"/>
              <w:rPr>
                <w:lang w:val="en-GB"/>
              </w:rPr>
            </w:pPr>
            <w:sdt>
              <w:sdtPr>
                <w:rPr>
                  <w:lang w:val="en-GB"/>
                </w:rPr>
                <w:id w:val="-1017377959"/>
                <w:placeholder>
                  <w:docPart w:val="237E573F6995406EB4431836A07A3BA3"/>
                </w:placeholder>
                <w15:appearance w15:val="hidden"/>
              </w:sdtPr>
              <w:sdtEndPr/>
              <w:sdtContent>
                <w:r w:rsidR="001B41D8">
                  <w:rPr>
                    <w:lang w:val="en-GB"/>
                  </w:rPr>
                  <w:t>Spring Menu</w:t>
                </w:r>
              </w:sdtContent>
            </w:sdt>
            <w:r w:rsidR="008D67A9" w:rsidRPr="00A15A1F">
              <w:rPr>
                <w:lang w:val="en-GB" w:bidi="en-GB"/>
              </w:rPr>
              <w:t xml:space="preserve"> </w:t>
            </w:r>
          </w:p>
          <w:p w14:paraId="5C3C0FAB" w14:textId="77777777" w:rsidR="001A12D4" w:rsidRPr="00A15A1F" w:rsidRDefault="001A12D4" w:rsidP="00C30F63">
            <w:pPr>
              <w:rPr>
                <w:rFonts w:asciiTheme="majorHAnsi" w:hAnsiTheme="majorHAnsi"/>
                <w:color w:val="C6964E" w:themeColor="accent2"/>
                <w:sz w:val="4"/>
                <w:szCs w:val="4"/>
                <w:lang w:val="en-GB"/>
              </w:rPr>
            </w:pPr>
          </w:p>
          <w:p w14:paraId="07320850" w14:textId="174B739F" w:rsidR="003C6701" w:rsidRDefault="00CF69AE" w:rsidP="00C30F63">
            <w:pPr>
              <w:pStyle w:val="Subtitle"/>
              <w:rPr>
                <w:rStyle w:val="SentenceCaseGoldSubtitle"/>
                <w:szCs w:val="22"/>
                <w:lang w:val="en-GB" w:bidi="en-GB"/>
              </w:rPr>
            </w:pPr>
            <w:sdt>
              <w:sdtPr>
                <w:rPr>
                  <w:szCs w:val="36"/>
                  <w:lang w:val="en-GB"/>
                </w:rPr>
                <w:id w:val="35165853"/>
                <w:placeholder>
                  <w:docPart w:val="9FEA7902F2384AAC9481613892644BD1"/>
                </w:placeholder>
                <w15:appearance w15:val="hidden"/>
              </w:sdtPr>
              <w:sdtEndPr>
                <w:rPr>
                  <w:rStyle w:val="SentenceCaseGoldSubtitle"/>
                </w:rPr>
              </w:sdtEndPr>
              <w:sdtContent>
                <w:r w:rsidR="001B41D8">
                  <w:rPr>
                    <w:szCs w:val="36"/>
                    <w:lang w:val="en-GB"/>
                  </w:rPr>
                  <w:t>Available from 1</w:t>
                </w:r>
                <w:r w:rsidR="001B41D8" w:rsidRPr="001B41D8">
                  <w:rPr>
                    <w:szCs w:val="36"/>
                    <w:vertAlign w:val="superscript"/>
                    <w:lang w:val="en-GB"/>
                  </w:rPr>
                  <w:t>st</w:t>
                </w:r>
                <w:r w:rsidR="001B41D8">
                  <w:rPr>
                    <w:szCs w:val="36"/>
                    <w:lang w:val="en-GB"/>
                  </w:rPr>
                  <w:t xml:space="preserve"> March 2023</w:t>
                </w:r>
              </w:sdtContent>
            </w:sdt>
            <w:r w:rsidR="008D67A9" w:rsidRPr="00A15A1F">
              <w:rPr>
                <w:rStyle w:val="SentenceCaseGoldSubtitle"/>
                <w:szCs w:val="22"/>
                <w:lang w:val="en-GB" w:bidi="en-GB"/>
              </w:rPr>
              <w:t xml:space="preserve"> </w:t>
            </w:r>
          </w:p>
          <w:p w14:paraId="449F46F8" w14:textId="189A967C" w:rsidR="001B41D8" w:rsidRPr="001B41D8" w:rsidRDefault="001B41D8" w:rsidP="001B41D8">
            <w:pPr>
              <w:rPr>
                <w:sz w:val="22"/>
                <w:lang w:val="en-GB" w:bidi="en-GB"/>
              </w:rPr>
            </w:pPr>
            <w:r w:rsidRPr="001B41D8">
              <w:rPr>
                <w:sz w:val="22"/>
                <w:lang w:val="en-GB" w:bidi="en-GB"/>
              </w:rPr>
              <w:t>Opening Hours.</w:t>
            </w:r>
          </w:p>
          <w:p w14:paraId="02CD1557" w14:textId="1400E541" w:rsidR="001B41D8" w:rsidRPr="001B41D8" w:rsidRDefault="001B41D8" w:rsidP="001B41D8">
            <w:pPr>
              <w:rPr>
                <w:sz w:val="22"/>
                <w:lang w:val="en-GB" w:bidi="en-GB"/>
              </w:rPr>
            </w:pPr>
            <w:r w:rsidRPr="001B41D8">
              <w:rPr>
                <w:sz w:val="22"/>
                <w:lang w:val="en-GB" w:bidi="en-GB"/>
              </w:rPr>
              <w:t>Friday: 12 – 8pm</w:t>
            </w:r>
          </w:p>
          <w:p w14:paraId="131D00CF" w14:textId="5AB4BB72" w:rsidR="001B41D8" w:rsidRPr="001B41D8" w:rsidRDefault="001B41D8" w:rsidP="001B41D8">
            <w:pPr>
              <w:rPr>
                <w:sz w:val="22"/>
                <w:lang w:val="en-GB" w:bidi="en-GB"/>
              </w:rPr>
            </w:pPr>
            <w:r w:rsidRPr="001B41D8">
              <w:rPr>
                <w:sz w:val="22"/>
                <w:lang w:val="en-GB" w:bidi="en-GB"/>
              </w:rPr>
              <w:t>Saturday: 12 – 8pm</w:t>
            </w:r>
          </w:p>
          <w:p w14:paraId="25759BD6" w14:textId="705F7221" w:rsidR="00D47732" w:rsidRPr="00A15A1F" w:rsidRDefault="00D47732" w:rsidP="00C30F63">
            <w:pPr>
              <w:rPr>
                <w:lang w:val="en-GB"/>
              </w:rPr>
            </w:pPr>
          </w:p>
        </w:tc>
        <w:tc>
          <w:tcPr>
            <w:tcW w:w="2291" w:type="pct"/>
            <w:vAlign w:val="bottom"/>
          </w:tcPr>
          <w:p w14:paraId="2BE8321E" w14:textId="0278FB4A" w:rsidR="00297E4E" w:rsidRPr="00A15A1F" w:rsidRDefault="00CF69AE" w:rsidP="004D6D38">
            <w:pPr>
              <w:pStyle w:val="SectionTitlesLowercase"/>
              <w:rPr>
                <w:lang w:val="en-GB"/>
              </w:rPr>
            </w:pPr>
            <w:sdt>
              <w:sdtPr>
                <w:rPr>
                  <w:lang w:val="en-GB"/>
                </w:rPr>
                <w:id w:val="1102457837"/>
                <w:placeholder>
                  <w:docPart w:val="61C03A5B488143D58A958DD018C81243"/>
                </w:placeholder>
                <w15:appearance w15:val="hidden"/>
              </w:sdtPr>
              <w:sdtEndPr/>
              <w:sdtContent>
                <w:r w:rsidR="001B41D8">
                  <w:rPr>
                    <w:lang w:val="en-GB"/>
                  </w:rPr>
                  <w:t>Starters</w:t>
                </w:r>
              </w:sdtContent>
            </w:sdt>
          </w:p>
          <w:p w14:paraId="05D7666B" w14:textId="77777777" w:rsidR="00297E4E" w:rsidRPr="00A15A1F" w:rsidRDefault="00297E4E" w:rsidP="00C30F63">
            <w:pPr>
              <w:rPr>
                <w:lang w:val="en-GB"/>
              </w:rPr>
            </w:pPr>
          </w:p>
          <w:p w14:paraId="3380CF38" w14:textId="4D6D3DA9" w:rsidR="004B7CD0" w:rsidRPr="001B41D8" w:rsidRDefault="00CF69AE" w:rsidP="00C30F63">
            <w:pPr>
              <w:pStyle w:val="MenuItem"/>
              <w:rPr>
                <w:sz w:val="22"/>
                <w:lang w:val="en-GB"/>
              </w:rPr>
            </w:pPr>
            <w:sdt>
              <w:sdtPr>
                <w:rPr>
                  <w:sz w:val="22"/>
                  <w:lang w:val="en-GB"/>
                </w:rPr>
                <w:id w:val="200829361"/>
                <w:placeholder>
                  <w:docPart w:val="F7323B713E69454D947E04201D7C567A"/>
                </w:placeholder>
                <w15:appearance w15:val="hidden"/>
              </w:sdtPr>
              <w:sdtEndPr/>
              <w:sdtContent>
                <w:r w:rsidR="001B41D8" w:rsidRPr="001B41D8">
                  <w:rPr>
                    <w:sz w:val="22"/>
                    <w:lang w:val="en-GB"/>
                  </w:rPr>
                  <w:t xml:space="preserve">Battered Mushrooms </w:t>
                </w:r>
              </w:sdtContent>
            </w:sdt>
          </w:p>
          <w:sdt>
            <w:sdtPr>
              <w:rPr>
                <w:sz w:val="22"/>
                <w:lang w:val="en-GB"/>
              </w:rPr>
              <w:id w:val="-1932273554"/>
              <w:placeholder>
                <w:docPart w:val="C698BD30538E4917A4380E9019877DC0"/>
              </w:placeholder>
              <w15:appearance w15:val="hidden"/>
            </w:sdtPr>
            <w:sdtEndPr/>
            <w:sdtContent>
              <w:p w14:paraId="31D20116" w14:textId="77777777" w:rsidR="001B41D8" w:rsidRPr="001B41D8" w:rsidRDefault="001B41D8" w:rsidP="00C30F63">
                <w:pPr>
                  <w:rPr>
                    <w:sz w:val="22"/>
                    <w:lang w:val="en-GB"/>
                  </w:rPr>
                </w:pPr>
                <w:r w:rsidRPr="001B41D8">
                  <w:rPr>
                    <w:sz w:val="22"/>
                    <w:lang w:val="en-GB"/>
                  </w:rPr>
                  <w:t>With Garlic and Spring Onion Mayo (V)</w:t>
                </w:r>
              </w:p>
              <w:p w14:paraId="6F9A6198" w14:textId="68AA1904" w:rsidR="004B7CD0" w:rsidRPr="001B41D8" w:rsidRDefault="001B41D8" w:rsidP="00C30F63">
                <w:pPr>
                  <w:rPr>
                    <w:sz w:val="22"/>
                    <w:lang w:val="en-GB"/>
                  </w:rPr>
                </w:pPr>
                <w:r w:rsidRPr="001B41D8">
                  <w:rPr>
                    <w:sz w:val="22"/>
                    <w:lang w:val="en-GB"/>
                  </w:rPr>
                  <w:t>£5.00</w:t>
                </w:r>
              </w:p>
            </w:sdtContent>
          </w:sdt>
          <w:p w14:paraId="109F04A6" w14:textId="77777777" w:rsidR="008D67A9" w:rsidRPr="001B41D8" w:rsidRDefault="008D67A9" w:rsidP="00C30F63">
            <w:pPr>
              <w:rPr>
                <w:sz w:val="22"/>
                <w:lang w:val="en-GB"/>
              </w:rPr>
            </w:pPr>
          </w:p>
          <w:p w14:paraId="7C5FBF15" w14:textId="5B8E151E" w:rsidR="00297E4E" w:rsidRPr="001B41D8" w:rsidRDefault="00CF69AE" w:rsidP="001B41D8">
            <w:pPr>
              <w:pStyle w:val="MenuItem"/>
              <w:rPr>
                <w:sz w:val="22"/>
                <w:lang w:val="en-GB"/>
              </w:rPr>
            </w:pPr>
            <w:sdt>
              <w:sdtPr>
                <w:rPr>
                  <w:sz w:val="22"/>
                  <w:lang w:val="en-GB"/>
                </w:rPr>
                <w:id w:val="-796063727"/>
                <w:placeholder>
                  <w:docPart w:val="66B7A81F27B4491CB3F7DC03C5BDFD31"/>
                </w:placeholder>
                <w15:appearance w15:val="hidden"/>
              </w:sdtPr>
              <w:sdtEndPr/>
              <w:sdtContent>
                <w:r w:rsidR="001B41D8" w:rsidRPr="001B41D8">
                  <w:rPr>
                    <w:sz w:val="22"/>
                    <w:lang w:val="en-GB"/>
                  </w:rPr>
                  <w:t>Breaded King Prawns</w:t>
                </w:r>
              </w:sdtContent>
            </w:sdt>
            <w:r w:rsidR="00A6364B" w:rsidRPr="001B41D8">
              <w:rPr>
                <w:sz w:val="22"/>
                <w:lang w:val="en-GB" w:bidi="en-GB"/>
              </w:rPr>
              <w:t xml:space="preserve"> </w:t>
            </w:r>
          </w:p>
          <w:p w14:paraId="0032761A" w14:textId="49F71ACC" w:rsidR="00715F79" w:rsidRPr="001B41D8" w:rsidRDefault="001B41D8" w:rsidP="00C30F63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With Lime and Sweet Chi</w:t>
            </w:r>
            <w:r w:rsidR="00143F1F">
              <w:rPr>
                <w:sz w:val="22"/>
                <w:lang w:val="en-GB"/>
              </w:rPr>
              <w:t>l</w:t>
            </w:r>
            <w:r w:rsidRPr="001B41D8">
              <w:rPr>
                <w:sz w:val="22"/>
                <w:lang w:val="en-GB"/>
              </w:rPr>
              <w:t>li Sauce</w:t>
            </w:r>
          </w:p>
          <w:p w14:paraId="159D6FED" w14:textId="5379E769" w:rsidR="001B41D8" w:rsidRPr="001B41D8" w:rsidRDefault="001B41D8" w:rsidP="00C30F63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£6.50</w:t>
            </w:r>
          </w:p>
          <w:p w14:paraId="06AF8363" w14:textId="16501115" w:rsidR="001B41D8" w:rsidRPr="001B41D8" w:rsidRDefault="001B41D8" w:rsidP="00C30F63">
            <w:pPr>
              <w:rPr>
                <w:sz w:val="22"/>
                <w:lang w:val="en-GB"/>
              </w:rPr>
            </w:pPr>
          </w:p>
          <w:p w14:paraId="18AC1B3D" w14:textId="0C7B2A2C" w:rsidR="001B41D8" w:rsidRPr="001B41D8" w:rsidRDefault="001B41D8" w:rsidP="00C30F63">
            <w:pPr>
              <w:rPr>
                <w:b/>
                <w:bCs/>
                <w:sz w:val="22"/>
                <w:lang w:val="en-GB"/>
              </w:rPr>
            </w:pPr>
            <w:r w:rsidRPr="001B41D8">
              <w:rPr>
                <w:b/>
                <w:bCs/>
                <w:sz w:val="22"/>
                <w:lang w:val="en-GB"/>
              </w:rPr>
              <w:t>Seafood Chowder</w:t>
            </w:r>
          </w:p>
          <w:p w14:paraId="1E0D5683" w14:textId="5BF7147B" w:rsidR="001B41D8" w:rsidRPr="001B41D8" w:rsidRDefault="001B41D8" w:rsidP="00C30F63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(Cod, Salmon, Smoked Haddock, Mussels, Prawns, Potatoes and Dill)</w:t>
            </w:r>
          </w:p>
          <w:p w14:paraId="30D9A58D" w14:textId="40CE48E5" w:rsidR="001B41D8" w:rsidRPr="001B41D8" w:rsidRDefault="001B41D8" w:rsidP="00C30F63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£6.50</w:t>
            </w:r>
          </w:p>
          <w:p w14:paraId="44CF3FD9" w14:textId="5DD14CAF" w:rsidR="001B41D8" w:rsidRPr="001B41D8" w:rsidRDefault="001B41D8" w:rsidP="00C30F63">
            <w:pPr>
              <w:rPr>
                <w:sz w:val="22"/>
                <w:lang w:val="en-GB"/>
              </w:rPr>
            </w:pPr>
          </w:p>
          <w:p w14:paraId="4177C225" w14:textId="27CBE106" w:rsidR="001B41D8" w:rsidRPr="001B41D8" w:rsidRDefault="001B41D8" w:rsidP="00C30F63">
            <w:pPr>
              <w:rPr>
                <w:b/>
                <w:bCs/>
                <w:sz w:val="22"/>
                <w:lang w:val="en-GB"/>
              </w:rPr>
            </w:pPr>
            <w:r w:rsidRPr="001B41D8">
              <w:rPr>
                <w:b/>
                <w:bCs/>
                <w:sz w:val="22"/>
                <w:lang w:val="en-GB"/>
              </w:rPr>
              <w:t>Salted Chi</w:t>
            </w:r>
            <w:r w:rsidR="00143F1F">
              <w:rPr>
                <w:b/>
                <w:bCs/>
                <w:sz w:val="22"/>
                <w:lang w:val="en-GB"/>
              </w:rPr>
              <w:t>l</w:t>
            </w:r>
            <w:r w:rsidRPr="001B41D8">
              <w:rPr>
                <w:b/>
                <w:bCs/>
                <w:sz w:val="22"/>
                <w:lang w:val="en-GB"/>
              </w:rPr>
              <w:t>li Crispy Shredded Chicken</w:t>
            </w:r>
          </w:p>
          <w:p w14:paraId="7982F3C8" w14:textId="7B5ABF19" w:rsidR="001B41D8" w:rsidRPr="001B41D8" w:rsidRDefault="001B41D8" w:rsidP="00C30F63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 xml:space="preserve">With Spring Onion, Green Pepper and Sriracha Sauce </w:t>
            </w:r>
          </w:p>
          <w:p w14:paraId="636217A5" w14:textId="24E9093E" w:rsidR="001B41D8" w:rsidRPr="001B41D8" w:rsidRDefault="001B41D8" w:rsidP="00C30F63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£7.00</w:t>
            </w:r>
          </w:p>
          <w:p w14:paraId="2AE98575" w14:textId="70AC34A2" w:rsidR="0042557E" w:rsidRPr="00A15A1F" w:rsidRDefault="001B41D8" w:rsidP="00A6364B">
            <w:pPr>
              <w:pStyle w:val="SectionTitlesLowercase"/>
              <w:rPr>
                <w:lang w:val="en-GB"/>
              </w:rPr>
            </w:pPr>
            <w:r>
              <w:rPr>
                <w:lang w:val="en-GB"/>
              </w:rPr>
              <w:t>Mains</w:t>
            </w:r>
          </w:p>
          <w:p w14:paraId="5BB1B451" w14:textId="77777777" w:rsidR="00A6364B" w:rsidRPr="00A15A1F" w:rsidRDefault="00A6364B" w:rsidP="00A6364B">
            <w:pPr>
              <w:rPr>
                <w:lang w:val="en-GB"/>
              </w:rPr>
            </w:pPr>
          </w:p>
          <w:p w14:paraId="4B5F7558" w14:textId="2BEB658F" w:rsidR="00806DB0" w:rsidRPr="001B41D8" w:rsidRDefault="00CF69AE" w:rsidP="00C30F63">
            <w:pPr>
              <w:pStyle w:val="MenuItem"/>
              <w:rPr>
                <w:sz w:val="22"/>
                <w:lang w:val="en-GB"/>
              </w:rPr>
            </w:pPr>
            <w:sdt>
              <w:sdtPr>
                <w:rPr>
                  <w:sz w:val="22"/>
                  <w:lang w:val="en-GB"/>
                </w:rPr>
                <w:id w:val="-453169991"/>
                <w:placeholder>
                  <w:docPart w:val="71E05B0298FB4564ABDF4F718F1CF2F5"/>
                </w:placeholder>
                <w15:appearance w15:val="hidden"/>
              </w:sdtPr>
              <w:sdtEndPr/>
              <w:sdtContent>
                <w:r w:rsidR="001B41D8" w:rsidRPr="001B41D8">
                  <w:rPr>
                    <w:sz w:val="22"/>
                    <w:lang w:val="en-GB"/>
                  </w:rPr>
                  <w:t>Fried Buttermilk Chicken</w:t>
                </w:r>
              </w:sdtContent>
            </w:sdt>
          </w:p>
          <w:p w14:paraId="28259CB8" w14:textId="246DB657" w:rsidR="00806DB0" w:rsidRPr="001B41D8" w:rsidRDefault="001B41D8" w:rsidP="00C30F63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 xml:space="preserve">Chipotle Sauce, Sweet Potato Fries and Charred Corn on the Cob </w:t>
            </w:r>
          </w:p>
          <w:p w14:paraId="1FF8E619" w14:textId="37F4D401" w:rsidR="001B41D8" w:rsidRPr="001B41D8" w:rsidRDefault="001B41D8" w:rsidP="00C30F63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£12.50</w:t>
            </w:r>
          </w:p>
          <w:p w14:paraId="45F9F9F6" w14:textId="77777777" w:rsidR="009378B1" w:rsidRPr="001B41D8" w:rsidRDefault="009378B1" w:rsidP="00C30F63">
            <w:pPr>
              <w:rPr>
                <w:sz w:val="22"/>
                <w:lang w:val="en-GB"/>
              </w:rPr>
            </w:pPr>
          </w:p>
          <w:p w14:paraId="21F73846" w14:textId="35BBA23A" w:rsidR="00806DB0" w:rsidRPr="001B41D8" w:rsidRDefault="00CF69AE" w:rsidP="00C30F63">
            <w:pPr>
              <w:pStyle w:val="MenuItem"/>
              <w:rPr>
                <w:sz w:val="22"/>
                <w:lang w:val="en-GB"/>
              </w:rPr>
            </w:pPr>
            <w:sdt>
              <w:sdtPr>
                <w:rPr>
                  <w:sz w:val="22"/>
                  <w:lang w:val="en-GB"/>
                </w:rPr>
                <w:id w:val="-1670710776"/>
                <w:placeholder>
                  <w:docPart w:val="8CA3EA59CF4847F582939C1C162503C8"/>
                </w:placeholder>
                <w15:appearance w15:val="hidden"/>
              </w:sdtPr>
              <w:sdtEndPr/>
              <w:sdtContent>
                <w:r w:rsidR="001B41D8" w:rsidRPr="001B41D8">
                  <w:rPr>
                    <w:sz w:val="22"/>
                    <w:lang w:val="en-GB"/>
                  </w:rPr>
                  <w:t xml:space="preserve">Braised Irish Lamb Shank </w:t>
                </w:r>
              </w:sdtContent>
            </w:sdt>
          </w:p>
          <w:p w14:paraId="24368A1B" w14:textId="756666ED" w:rsidR="000608E1" w:rsidRPr="001B41D8" w:rsidRDefault="00CF69AE" w:rsidP="00C30F63">
            <w:pPr>
              <w:rPr>
                <w:sz w:val="22"/>
                <w:lang w:val="en-GB"/>
              </w:rPr>
            </w:pPr>
            <w:sdt>
              <w:sdtPr>
                <w:rPr>
                  <w:sz w:val="22"/>
                  <w:lang w:val="en-GB"/>
                </w:rPr>
                <w:id w:val="432490121"/>
                <w:placeholder>
                  <w:docPart w:val="94BA88DFD2904187ACB8A67AA1AC27AB"/>
                </w:placeholder>
                <w15:appearance w15:val="hidden"/>
              </w:sdtPr>
              <w:sdtEndPr/>
              <w:sdtContent>
                <w:r w:rsidR="001B41D8" w:rsidRPr="001B41D8">
                  <w:rPr>
                    <w:sz w:val="22"/>
                    <w:lang w:val="en-GB"/>
                  </w:rPr>
                  <w:t>With Spring Onion Mash, Tender Stem Broccoli, Red Wine, and Rosemary Jus</w:t>
                </w:r>
              </w:sdtContent>
            </w:sdt>
            <w:r w:rsidR="00A6364B" w:rsidRPr="001B41D8">
              <w:rPr>
                <w:sz w:val="22"/>
                <w:lang w:val="en-GB" w:bidi="en-GB"/>
              </w:rPr>
              <w:t xml:space="preserve"> </w:t>
            </w:r>
          </w:p>
          <w:p w14:paraId="5B5CFBE2" w14:textId="77BD20CB" w:rsidR="000608E1" w:rsidRPr="001B41D8" w:rsidRDefault="001B41D8" w:rsidP="00C30F63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£16.50</w:t>
            </w:r>
          </w:p>
          <w:p w14:paraId="12302B61" w14:textId="77777777" w:rsidR="00A6364B" w:rsidRPr="001B41D8" w:rsidRDefault="00A6364B" w:rsidP="00A6364B">
            <w:pPr>
              <w:rPr>
                <w:sz w:val="22"/>
                <w:lang w:val="en-GB"/>
              </w:rPr>
            </w:pPr>
          </w:p>
          <w:p w14:paraId="5CFCE202" w14:textId="0FAAB517" w:rsidR="008D67A9" w:rsidRPr="001B41D8" w:rsidRDefault="00CF69AE" w:rsidP="00C30F63">
            <w:pPr>
              <w:pStyle w:val="MenuItem"/>
              <w:rPr>
                <w:sz w:val="22"/>
                <w:lang w:val="en-GB"/>
              </w:rPr>
            </w:pPr>
            <w:sdt>
              <w:sdtPr>
                <w:rPr>
                  <w:sz w:val="22"/>
                  <w:lang w:val="en-GB"/>
                </w:rPr>
                <w:id w:val="-1932662567"/>
                <w:placeholder>
                  <w:docPart w:val="2E824D3B11534F7C912EF068055B2601"/>
                </w:placeholder>
                <w15:appearance w15:val="hidden"/>
              </w:sdtPr>
              <w:sdtEndPr/>
              <w:sdtContent>
                <w:r w:rsidR="001B41D8" w:rsidRPr="001B41D8">
                  <w:rPr>
                    <w:sz w:val="22"/>
                    <w:lang w:val="en-GB"/>
                  </w:rPr>
                  <w:t xml:space="preserve">Fresh Fish of the Day </w:t>
                </w:r>
              </w:sdtContent>
            </w:sdt>
          </w:p>
          <w:sdt>
            <w:sdtPr>
              <w:rPr>
                <w:sz w:val="22"/>
                <w:lang w:val="en-GB"/>
              </w:rPr>
              <w:id w:val="-100113444"/>
              <w:placeholder>
                <w:docPart w:val="82F6997AC95545A8946C842FCEF8DC7F"/>
              </w:placeholder>
              <w15:appearance w15:val="hidden"/>
            </w:sdtPr>
            <w:sdtEndPr/>
            <w:sdtContent>
              <w:p w14:paraId="56C79309" w14:textId="3B5DEAC1" w:rsidR="001B41D8" w:rsidRPr="001B41D8" w:rsidRDefault="001B41D8" w:rsidP="00C30F63">
                <w:pPr>
                  <w:rPr>
                    <w:i/>
                    <w:iCs/>
                    <w:sz w:val="22"/>
                    <w:lang w:val="en-GB"/>
                  </w:rPr>
                </w:pPr>
                <w:r w:rsidRPr="001B41D8">
                  <w:rPr>
                    <w:sz w:val="22"/>
                    <w:lang w:val="en-GB"/>
                  </w:rPr>
                  <w:t xml:space="preserve">From </w:t>
                </w:r>
                <w:r w:rsidRPr="001B41D8">
                  <w:rPr>
                    <w:i/>
                    <w:iCs/>
                    <w:sz w:val="22"/>
                    <w:lang w:val="en-GB"/>
                  </w:rPr>
                  <w:t xml:space="preserve">David Cully Seafoods – </w:t>
                </w:r>
                <w:proofErr w:type="spellStart"/>
                <w:r w:rsidRPr="001B41D8">
                  <w:rPr>
                    <w:i/>
                    <w:iCs/>
                    <w:sz w:val="22"/>
                    <w:lang w:val="en-GB"/>
                  </w:rPr>
                  <w:t>Portavogie</w:t>
                </w:r>
                <w:proofErr w:type="spellEnd"/>
              </w:p>
              <w:p w14:paraId="6C774249" w14:textId="709FF698" w:rsidR="008D67A9" w:rsidRPr="001B41D8" w:rsidRDefault="001B41D8" w:rsidP="00C30F63">
                <w:pPr>
                  <w:rPr>
                    <w:sz w:val="22"/>
                    <w:lang w:val="en-GB"/>
                  </w:rPr>
                </w:pPr>
                <w:r w:rsidRPr="001B41D8">
                  <w:rPr>
                    <w:sz w:val="22"/>
                    <w:lang w:val="en-GB"/>
                  </w:rPr>
                  <w:t>See Blackboard for Market Price</w:t>
                </w:r>
              </w:p>
            </w:sdtContent>
          </w:sdt>
          <w:p w14:paraId="3636E960" w14:textId="77777777" w:rsidR="009378B1" w:rsidRPr="001B41D8" w:rsidRDefault="009378B1" w:rsidP="00C30F63">
            <w:pPr>
              <w:rPr>
                <w:sz w:val="22"/>
                <w:lang w:val="en-GB"/>
              </w:rPr>
            </w:pPr>
          </w:p>
          <w:sdt>
            <w:sdtPr>
              <w:rPr>
                <w:b w:val="0"/>
                <w:sz w:val="22"/>
                <w:lang w:val="en-GB"/>
              </w:rPr>
              <w:id w:val="-469748278"/>
              <w:placeholder>
                <w:docPart w:val="5D1027D2D8D14DE88C78AC7301DC7D79"/>
              </w:placeholder>
              <w15:appearance w15:val="hidden"/>
            </w:sdtPr>
            <w:sdtEndPr/>
            <w:sdtContent>
              <w:p w14:paraId="3C42307E" w14:textId="77777777" w:rsidR="001B41D8" w:rsidRPr="001B41D8" w:rsidRDefault="001B41D8" w:rsidP="00C30F63">
                <w:pPr>
                  <w:pStyle w:val="MenuItem"/>
                  <w:rPr>
                    <w:sz w:val="22"/>
                    <w:lang w:val="en-GB"/>
                  </w:rPr>
                </w:pPr>
                <w:r w:rsidRPr="001B41D8">
                  <w:rPr>
                    <w:sz w:val="22"/>
                    <w:lang w:val="en-GB"/>
                  </w:rPr>
                  <w:t>Poached Smoked Cod</w:t>
                </w:r>
              </w:p>
              <w:p w14:paraId="73A3CF47" w14:textId="55E237D0" w:rsidR="00146462" w:rsidRPr="001B41D8" w:rsidRDefault="001B41D8" w:rsidP="001B41D8">
                <w:pPr>
                  <w:rPr>
                    <w:sz w:val="22"/>
                    <w:lang w:val="en-GB"/>
                  </w:rPr>
                </w:pPr>
                <w:r w:rsidRPr="001B41D8">
                  <w:rPr>
                    <w:sz w:val="22"/>
                    <w:lang w:val="en-GB"/>
                  </w:rPr>
                  <w:t xml:space="preserve">With Cheese and Spring Onion Mash, Poached Hens Egg, Tender Stem Broccoli and White Wine and Lemon Sauce </w:t>
                </w:r>
              </w:p>
            </w:sdtContent>
          </w:sdt>
          <w:p w14:paraId="3795EE9C" w14:textId="46492884" w:rsidR="00146462" w:rsidRPr="001B41D8" w:rsidRDefault="00CF69AE" w:rsidP="001B41D8">
            <w:pPr>
              <w:rPr>
                <w:sz w:val="22"/>
                <w:lang w:val="en-GB"/>
              </w:rPr>
            </w:pPr>
            <w:sdt>
              <w:sdtPr>
                <w:rPr>
                  <w:sz w:val="22"/>
                  <w:lang w:val="en-GB"/>
                </w:rPr>
                <w:id w:val="-1641649500"/>
                <w:placeholder>
                  <w:docPart w:val="9CB67A6905604387A3F6D0B633AE8BE4"/>
                </w:placeholder>
                <w15:appearance w15:val="hidden"/>
              </w:sdtPr>
              <w:sdtEndPr/>
              <w:sdtContent>
                <w:r w:rsidR="001B41D8" w:rsidRPr="001B41D8">
                  <w:rPr>
                    <w:sz w:val="22"/>
                    <w:lang w:val="en-GB"/>
                  </w:rPr>
                  <w:t>£13.50</w:t>
                </w:r>
              </w:sdtContent>
            </w:sdt>
            <w:r w:rsidR="00A6364B" w:rsidRPr="001B41D8">
              <w:rPr>
                <w:sz w:val="22"/>
                <w:lang w:val="en-GB" w:bidi="en-GB"/>
              </w:rPr>
              <w:t xml:space="preserve"> </w:t>
            </w:r>
          </w:p>
        </w:tc>
      </w:tr>
    </w:tbl>
    <w:p w14:paraId="469BC5DF" w14:textId="77777777" w:rsidR="00C33ACB" w:rsidRPr="00A15A1F" w:rsidRDefault="00C33ACB">
      <w:pPr>
        <w:rPr>
          <w:lang w:val="en-GB"/>
        </w:rPr>
        <w:sectPr w:rsidR="00C33ACB" w:rsidRPr="00A15A1F" w:rsidSect="00797573">
          <w:pgSz w:w="11906" w:h="16838" w:code="9"/>
          <w:pgMar w:top="720" w:right="720" w:bottom="720" w:left="720" w:header="720" w:footer="720" w:gutter="0"/>
          <w:cols w:space="720"/>
          <w:titlePg/>
          <w:docGrid w:linePitch="360"/>
        </w:sectPr>
      </w:pPr>
    </w:p>
    <w:bookmarkStart w:id="0" w:name="_GoBack"/>
    <w:p w14:paraId="1CD1C782" w14:textId="77777777" w:rsidR="002737EF" w:rsidRPr="00A15A1F" w:rsidRDefault="002737EF">
      <w:pPr>
        <w:rPr>
          <w:lang w:val="en-GB"/>
        </w:rPr>
      </w:pPr>
      <w:r w:rsidRPr="00A15A1F">
        <w:rPr>
          <w:noProof/>
          <w:lang w:val="en-GB" w:bidi="en-GB"/>
        </w:rPr>
        <w:lastRenderedPageBreak/>
        <mc:AlternateContent>
          <mc:Choice Requires="wpg">
            <w:drawing>
              <wp:anchor distT="0" distB="0" distL="114300" distR="114300" simplePos="0" relativeHeight="251658242" behindDoc="1" locked="1" layoutInCell="1" allowOverlap="1" wp14:anchorId="0CFDB6BE" wp14:editId="7C583C42">
                <wp:simplePos x="0" y="0"/>
                <wp:positionH relativeFrom="page">
                  <wp:align>left</wp:align>
                </wp:positionH>
                <wp:positionV relativeFrom="paragraph">
                  <wp:posOffset>-629285</wp:posOffset>
                </wp:positionV>
                <wp:extent cx="7808595" cy="10706100"/>
                <wp:effectExtent l="0" t="0" r="1905" b="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595" cy="10706100"/>
                          <a:chOff x="0" y="0"/>
                          <a:chExt cx="7808595" cy="10210672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7772400" cy="1021067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595" cy="10131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CCA1314" id="Group 9" o:spid="_x0000_s1026" alt="&quot;&quot;" style="position:absolute;margin-left:0;margin-top:-49.55pt;width:614.85pt;height:843pt;z-index:-251658238;mso-position-horizontal:left;mso-position-horizontal-relative:page;mso-width-relative:margin;mso-height-relative:margin" coordsize="78085,102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">
                <v:rect id="Rectangle 7" o:spid="_x0000_s1027" style="position:absolute;width:77724;height:102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" fillcolor="#f1f0f0 [3208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78085;height:10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">
                  <v:imagedata r:id="rId11" o:title=""/>
                </v:shape>
                <w10:wrap anchorx="page"/>
                <w10:anchorlock/>
              </v:group>
            </w:pict>
          </mc:Fallback>
        </mc:AlternateContent>
      </w:r>
      <w:bookmarkEnd w:id="0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2"/>
        <w:gridCol w:w="5024"/>
      </w:tblGrid>
      <w:tr w:rsidR="003F1A12" w:rsidRPr="00A15A1F" w14:paraId="3C7FF272" w14:textId="77777777" w:rsidTr="506792DA">
        <w:trPr>
          <w:trHeight w:val="12960"/>
        </w:trPr>
        <w:tc>
          <w:tcPr>
            <w:tcW w:w="2600" w:type="pct"/>
          </w:tcPr>
          <w:p w14:paraId="36DF8970" w14:textId="77777777" w:rsidR="003F1A12" w:rsidRPr="00A15A1F" w:rsidRDefault="003F1A12">
            <w:pPr>
              <w:rPr>
                <w:lang w:val="en-GB"/>
              </w:rPr>
            </w:pPr>
          </w:p>
        </w:tc>
        <w:tc>
          <w:tcPr>
            <w:tcW w:w="2400" w:type="pct"/>
            <w:vAlign w:val="center"/>
          </w:tcPr>
          <w:p w14:paraId="6EA2F3EA" w14:textId="61263523" w:rsidR="001B41D8" w:rsidRPr="001B41D8" w:rsidRDefault="001B41D8" w:rsidP="001B41D8">
            <w:pPr>
              <w:pStyle w:val="MenuItem"/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Spinach and Ricotta Tortellini</w:t>
            </w:r>
          </w:p>
          <w:p w14:paraId="11D1665F" w14:textId="18562D30" w:rsidR="001B41D8" w:rsidRPr="001B41D8" w:rsidRDefault="00143F1F" w:rsidP="001B41D8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I</w:t>
            </w:r>
            <w:r w:rsidR="001B41D8" w:rsidRPr="001B41D8">
              <w:rPr>
                <w:sz w:val="22"/>
                <w:lang w:val="en-GB"/>
              </w:rPr>
              <w:t>n a Mushroom Cream Sauce (V)</w:t>
            </w:r>
          </w:p>
          <w:p w14:paraId="405E8D33" w14:textId="2FF7EDFC" w:rsidR="001B41D8" w:rsidRPr="001B41D8" w:rsidRDefault="001B41D8" w:rsidP="001B41D8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£12.50</w:t>
            </w:r>
          </w:p>
          <w:p w14:paraId="0814DD22" w14:textId="77777777" w:rsidR="001B41D8" w:rsidRPr="001B41D8" w:rsidRDefault="001B41D8" w:rsidP="001B41D8">
            <w:pPr>
              <w:pStyle w:val="MenuItem"/>
              <w:rPr>
                <w:sz w:val="22"/>
                <w:lang w:val="en-GB"/>
              </w:rPr>
            </w:pPr>
          </w:p>
          <w:p w14:paraId="302A34EC" w14:textId="065BBAAB" w:rsidR="00B82E05" w:rsidRPr="001B41D8" w:rsidRDefault="001B41D8" w:rsidP="001B41D8">
            <w:pPr>
              <w:pStyle w:val="MenuItem"/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10oz Angus Sirloin Steak</w:t>
            </w:r>
          </w:p>
          <w:p w14:paraId="3D2535A8" w14:textId="30CF8F20" w:rsidR="001B41D8" w:rsidRPr="001B41D8" w:rsidRDefault="001B41D8" w:rsidP="001B41D8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With French Fried Onions, Chips, Peas, and Green Peppercorn Sauce</w:t>
            </w:r>
          </w:p>
          <w:p w14:paraId="62D46509" w14:textId="0536B06B" w:rsidR="001B41D8" w:rsidRPr="001B41D8" w:rsidRDefault="001B41D8" w:rsidP="001B41D8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£19.95</w:t>
            </w:r>
          </w:p>
          <w:p w14:paraId="5E3D179A" w14:textId="77777777" w:rsidR="00B82E05" w:rsidRPr="001B41D8" w:rsidRDefault="00B82E05" w:rsidP="00B82E05">
            <w:pPr>
              <w:rPr>
                <w:sz w:val="22"/>
                <w:lang w:val="en-GB"/>
              </w:rPr>
            </w:pPr>
          </w:p>
          <w:p w14:paraId="68BF4EED" w14:textId="226B1A22" w:rsidR="00B82E05" w:rsidRPr="001B41D8" w:rsidRDefault="001B41D8" w:rsidP="00B82E05">
            <w:pPr>
              <w:pStyle w:val="MenuItem"/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Beer Battered Cod</w:t>
            </w:r>
          </w:p>
          <w:p w14:paraId="0E43CE17" w14:textId="37944F79" w:rsidR="00B82E05" w:rsidRPr="001B41D8" w:rsidRDefault="00CF69AE" w:rsidP="79FA73A8">
            <w:pPr>
              <w:rPr>
                <w:sz w:val="22"/>
                <w:lang w:val="en-GB"/>
              </w:rPr>
            </w:pPr>
            <w:sdt>
              <w:sdtPr>
                <w:rPr>
                  <w:sz w:val="22"/>
                  <w:lang w:val="en-GB"/>
                </w:rPr>
                <w:id w:val="2133666646"/>
                <w:placeholder>
                  <w:docPart w:val="8AB28211E4814EABAF034FB7C511A073"/>
                </w:placeholder>
                <w15:appearance w15:val="hidden"/>
              </w:sdtPr>
              <w:sdtEndPr/>
              <w:sdtContent>
                <w:r w:rsidR="001B41D8" w:rsidRPr="001B41D8">
                  <w:rPr>
                    <w:sz w:val="22"/>
                    <w:lang w:val="en-GB"/>
                  </w:rPr>
                  <w:t>With Chips, Peas, and Tartare Sauce</w:t>
                </w:r>
              </w:sdtContent>
            </w:sdt>
            <w:r w:rsidR="00B82E05" w:rsidRPr="001B41D8">
              <w:rPr>
                <w:sz w:val="22"/>
                <w:lang w:val="en-GB" w:bidi="en-GB"/>
              </w:rPr>
              <w:t xml:space="preserve"> </w:t>
            </w:r>
          </w:p>
          <w:p w14:paraId="5A4602B9" w14:textId="44FDFA88" w:rsidR="00B82E05" w:rsidRPr="001B41D8" w:rsidRDefault="001B41D8" w:rsidP="00B82E05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£13.50</w:t>
            </w:r>
          </w:p>
          <w:p w14:paraId="5E810CCB" w14:textId="17D4BC56" w:rsidR="001B41D8" w:rsidRPr="001B41D8" w:rsidRDefault="001B41D8" w:rsidP="00B82E05">
            <w:pPr>
              <w:rPr>
                <w:sz w:val="22"/>
                <w:lang w:val="en-GB"/>
              </w:rPr>
            </w:pPr>
          </w:p>
          <w:p w14:paraId="5749FAFE" w14:textId="53D2C509" w:rsidR="001B41D8" w:rsidRPr="001B41D8" w:rsidRDefault="001B41D8" w:rsidP="00B82E05">
            <w:pPr>
              <w:rPr>
                <w:b/>
                <w:bCs/>
                <w:sz w:val="22"/>
                <w:u w:val="single"/>
                <w:lang w:val="en-GB"/>
              </w:rPr>
            </w:pPr>
            <w:r w:rsidRPr="001B41D8">
              <w:rPr>
                <w:b/>
                <w:bCs/>
                <w:sz w:val="22"/>
                <w:u w:val="single"/>
                <w:lang w:val="en-GB"/>
              </w:rPr>
              <w:t xml:space="preserve">Steak Deal with Bottle of Wine </w:t>
            </w:r>
          </w:p>
          <w:p w14:paraId="57DDBF16" w14:textId="40641019" w:rsidR="001B41D8" w:rsidRPr="001B41D8" w:rsidRDefault="001B41D8" w:rsidP="00B82E05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Two Sirloin Steaks with chips, Peas, French Fried Onions, and Black Peppered Sauce</w:t>
            </w:r>
          </w:p>
          <w:p w14:paraId="338326F4" w14:textId="25FCE049" w:rsidR="001B41D8" w:rsidRPr="001B41D8" w:rsidRDefault="001B41D8" w:rsidP="00B82E05">
            <w:pPr>
              <w:rPr>
                <w:sz w:val="22"/>
                <w:lang w:val="en-GB"/>
              </w:rPr>
            </w:pPr>
            <w:r w:rsidRPr="001B41D8">
              <w:rPr>
                <w:sz w:val="22"/>
                <w:lang w:val="en-GB"/>
              </w:rPr>
              <w:t>£40.00</w:t>
            </w:r>
          </w:p>
          <w:p w14:paraId="4AE36027" w14:textId="7C0CC777" w:rsidR="00A6364B" w:rsidRPr="00A15A1F" w:rsidRDefault="00CF69AE" w:rsidP="00B82E05">
            <w:pPr>
              <w:pStyle w:val="SectionTitlesAllCaps"/>
              <w:rPr>
                <w:lang w:val="en-GB"/>
              </w:rPr>
            </w:pPr>
            <w:sdt>
              <w:sdtPr>
                <w:rPr>
                  <w:lang w:val="en-GB"/>
                </w:rPr>
                <w:id w:val="1962837455"/>
                <w:placeholder>
                  <w:docPart w:val="4BC300C5A5D64647BE4DE7F3DAC29FE0"/>
                </w:placeholder>
                <w15:appearance w15:val="hidden"/>
              </w:sdtPr>
              <w:sdtEndPr/>
              <w:sdtContent>
                <w:r w:rsidR="001B41D8">
                  <w:rPr>
                    <w:lang w:val="en-GB"/>
                  </w:rPr>
                  <w:t xml:space="preserve">Desserts </w:t>
                </w:r>
              </w:sdtContent>
            </w:sdt>
          </w:p>
          <w:p w14:paraId="0FEC960E" w14:textId="77777777" w:rsidR="00B82E05" w:rsidRPr="00A15A1F" w:rsidRDefault="00B82E05" w:rsidP="00A6364B">
            <w:pPr>
              <w:rPr>
                <w:szCs w:val="14"/>
                <w:lang w:val="en-GB"/>
              </w:rPr>
            </w:pPr>
          </w:p>
          <w:p w14:paraId="5E173CAF" w14:textId="458841A7" w:rsidR="00B82E05" w:rsidRPr="00A15A1F" w:rsidRDefault="00CF69AE" w:rsidP="001B41D8">
            <w:pPr>
              <w:pStyle w:val="MenuItem"/>
              <w:rPr>
                <w:lang w:val="en-GB"/>
              </w:rPr>
            </w:pPr>
            <w:sdt>
              <w:sdtPr>
                <w:rPr>
                  <w:lang w:val="en-GB"/>
                </w:rPr>
                <w:id w:val="-1258665546"/>
                <w:placeholder>
                  <w:docPart w:val="F80FD9BFAE56431CA6F58878BF622664"/>
                </w:placeholder>
                <w15:appearance w15:val="hidden"/>
              </w:sdtPr>
              <w:sdtEndPr/>
              <w:sdtContent>
                <w:r w:rsidR="001B41D8" w:rsidRPr="001B41D8">
                  <w:rPr>
                    <w:sz w:val="22"/>
                    <w:lang w:val="en-GB"/>
                  </w:rPr>
                  <w:t>Available on request</w:t>
                </w:r>
                <w:r w:rsidR="001B41D8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14:paraId="1384D655" w14:textId="77777777" w:rsidR="00B24CA4" w:rsidRPr="00A15A1F" w:rsidRDefault="00B24CA4">
      <w:pPr>
        <w:rPr>
          <w:lang w:val="en-GB"/>
        </w:rPr>
      </w:pPr>
    </w:p>
    <w:sectPr w:rsidR="00B24CA4" w:rsidRPr="00A15A1F" w:rsidSect="00797573">
      <w:headerReference w:type="first" r:id="rId12"/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3BDD4" w14:textId="77777777" w:rsidR="00B910A7" w:rsidRDefault="00B910A7" w:rsidP="001A2967">
      <w:r>
        <w:separator/>
      </w:r>
    </w:p>
  </w:endnote>
  <w:endnote w:type="continuationSeparator" w:id="0">
    <w:p w14:paraId="1A86D966" w14:textId="77777777" w:rsidR="00B910A7" w:rsidRDefault="00B910A7" w:rsidP="001A2967">
      <w:r>
        <w:continuationSeparator/>
      </w:r>
    </w:p>
  </w:endnote>
  <w:endnote w:type="continuationNotice" w:id="1">
    <w:p w14:paraId="64140839" w14:textId="77777777" w:rsidR="00B910A7" w:rsidRDefault="00B910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CD80E" w14:textId="77777777" w:rsidR="00B910A7" w:rsidRDefault="00B910A7" w:rsidP="001A2967">
      <w:r>
        <w:separator/>
      </w:r>
    </w:p>
  </w:footnote>
  <w:footnote w:type="continuationSeparator" w:id="0">
    <w:p w14:paraId="6747B6BC" w14:textId="77777777" w:rsidR="00B910A7" w:rsidRDefault="00B910A7" w:rsidP="001A2967">
      <w:r>
        <w:continuationSeparator/>
      </w:r>
    </w:p>
  </w:footnote>
  <w:footnote w:type="continuationNotice" w:id="1">
    <w:p w14:paraId="66631807" w14:textId="77777777" w:rsidR="00B910A7" w:rsidRDefault="00B910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84B04" w14:textId="77777777" w:rsidR="00B24CA4" w:rsidRDefault="00B24C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>
      <o:colormru v:ext="edit" colors="#f1f0f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1D8"/>
    <w:rsid w:val="000153C5"/>
    <w:rsid w:val="00044BFA"/>
    <w:rsid w:val="000608E1"/>
    <w:rsid w:val="0006487F"/>
    <w:rsid w:val="000742CC"/>
    <w:rsid w:val="000A2EA8"/>
    <w:rsid w:val="000C631E"/>
    <w:rsid w:val="000F4C04"/>
    <w:rsid w:val="00100C89"/>
    <w:rsid w:val="00117EB6"/>
    <w:rsid w:val="00143F1F"/>
    <w:rsid w:val="00146462"/>
    <w:rsid w:val="00162BDD"/>
    <w:rsid w:val="00177960"/>
    <w:rsid w:val="00195C94"/>
    <w:rsid w:val="001A12D4"/>
    <w:rsid w:val="001A2967"/>
    <w:rsid w:val="001B41D8"/>
    <w:rsid w:val="001C13B9"/>
    <w:rsid w:val="001D14DD"/>
    <w:rsid w:val="001D3B27"/>
    <w:rsid w:val="001E33CE"/>
    <w:rsid w:val="00201428"/>
    <w:rsid w:val="002042A0"/>
    <w:rsid w:val="00212F22"/>
    <w:rsid w:val="00224C68"/>
    <w:rsid w:val="00235436"/>
    <w:rsid w:val="00253133"/>
    <w:rsid w:val="002562DA"/>
    <w:rsid w:val="002737EF"/>
    <w:rsid w:val="0028484D"/>
    <w:rsid w:val="00297E4E"/>
    <w:rsid w:val="002A4CED"/>
    <w:rsid w:val="002A6555"/>
    <w:rsid w:val="002B3244"/>
    <w:rsid w:val="002B66BB"/>
    <w:rsid w:val="00336FBF"/>
    <w:rsid w:val="00346546"/>
    <w:rsid w:val="003467CD"/>
    <w:rsid w:val="00377385"/>
    <w:rsid w:val="0039580F"/>
    <w:rsid w:val="003B4A0F"/>
    <w:rsid w:val="003C6701"/>
    <w:rsid w:val="003D48AC"/>
    <w:rsid w:val="003F1A12"/>
    <w:rsid w:val="00421207"/>
    <w:rsid w:val="0042557E"/>
    <w:rsid w:val="0043556D"/>
    <w:rsid w:val="004949DF"/>
    <w:rsid w:val="004B1C4C"/>
    <w:rsid w:val="004B4F4F"/>
    <w:rsid w:val="004B7CD0"/>
    <w:rsid w:val="004D6D38"/>
    <w:rsid w:val="004E1F72"/>
    <w:rsid w:val="004E29BA"/>
    <w:rsid w:val="005138C2"/>
    <w:rsid w:val="0052206B"/>
    <w:rsid w:val="00547066"/>
    <w:rsid w:val="00555125"/>
    <w:rsid w:val="00566507"/>
    <w:rsid w:val="00570C4F"/>
    <w:rsid w:val="00593BDB"/>
    <w:rsid w:val="005B3CBE"/>
    <w:rsid w:val="005B51FF"/>
    <w:rsid w:val="005C2238"/>
    <w:rsid w:val="00620AA5"/>
    <w:rsid w:val="00653221"/>
    <w:rsid w:val="00654B3D"/>
    <w:rsid w:val="00663852"/>
    <w:rsid w:val="00684C78"/>
    <w:rsid w:val="006C488D"/>
    <w:rsid w:val="006E2392"/>
    <w:rsid w:val="006F64EA"/>
    <w:rsid w:val="007016A0"/>
    <w:rsid w:val="00704FB1"/>
    <w:rsid w:val="00715F79"/>
    <w:rsid w:val="0073254C"/>
    <w:rsid w:val="00734704"/>
    <w:rsid w:val="007644C4"/>
    <w:rsid w:val="00764D90"/>
    <w:rsid w:val="00767FAF"/>
    <w:rsid w:val="00772242"/>
    <w:rsid w:val="00797573"/>
    <w:rsid w:val="007A7AB3"/>
    <w:rsid w:val="00806DB0"/>
    <w:rsid w:val="00810AFE"/>
    <w:rsid w:val="00836F58"/>
    <w:rsid w:val="00845B4D"/>
    <w:rsid w:val="00872335"/>
    <w:rsid w:val="00877DC3"/>
    <w:rsid w:val="0089737F"/>
    <w:rsid w:val="008B515B"/>
    <w:rsid w:val="008C7F79"/>
    <w:rsid w:val="008D67A9"/>
    <w:rsid w:val="008F7090"/>
    <w:rsid w:val="009123D2"/>
    <w:rsid w:val="00937647"/>
    <w:rsid w:val="009378B1"/>
    <w:rsid w:val="00954443"/>
    <w:rsid w:val="00964BB0"/>
    <w:rsid w:val="0098202E"/>
    <w:rsid w:val="009846C7"/>
    <w:rsid w:val="009861A0"/>
    <w:rsid w:val="009C5C11"/>
    <w:rsid w:val="009E6FDF"/>
    <w:rsid w:val="00A001BE"/>
    <w:rsid w:val="00A04222"/>
    <w:rsid w:val="00A15A1F"/>
    <w:rsid w:val="00A16587"/>
    <w:rsid w:val="00A20F13"/>
    <w:rsid w:val="00A30730"/>
    <w:rsid w:val="00A419E6"/>
    <w:rsid w:val="00A633A3"/>
    <w:rsid w:val="00A6364B"/>
    <w:rsid w:val="00A83F81"/>
    <w:rsid w:val="00AA1662"/>
    <w:rsid w:val="00AB5758"/>
    <w:rsid w:val="00AC5120"/>
    <w:rsid w:val="00AD2FBB"/>
    <w:rsid w:val="00AD4146"/>
    <w:rsid w:val="00B06A49"/>
    <w:rsid w:val="00B24CA4"/>
    <w:rsid w:val="00B67E07"/>
    <w:rsid w:val="00B71F47"/>
    <w:rsid w:val="00B724A9"/>
    <w:rsid w:val="00B82E05"/>
    <w:rsid w:val="00B86E88"/>
    <w:rsid w:val="00B910A7"/>
    <w:rsid w:val="00B915B9"/>
    <w:rsid w:val="00BC2997"/>
    <w:rsid w:val="00C01275"/>
    <w:rsid w:val="00C15B9B"/>
    <w:rsid w:val="00C30F63"/>
    <w:rsid w:val="00C33ACB"/>
    <w:rsid w:val="00C3656A"/>
    <w:rsid w:val="00C82EBA"/>
    <w:rsid w:val="00C834DB"/>
    <w:rsid w:val="00C909E1"/>
    <w:rsid w:val="00C931E2"/>
    <w:rsid w:val="00C955AA"/>
    <w:rsid w:val="00CC2ED3"/>
    <w:rsid w:val="00CF2F33"/>
    <w:rsid w:val="00CF69AE"/>
    <w:rsid w:val="00D363C8"/>
    <w:rsid w:val="00D47732"/>
    <w:rsid w:val="00D61503"/>
    <w:rsid w:val="00D6212E"/>
    <w:rsid w:val="00D9365A"/>
    <w:rsid w:val="00D968E2"/>
    <w:rsid w:val="00D9714E"/>
    <w:rsid w:val="00DA5699"/>
    <w:rsid w:val="00DF18B7"/>
    <w:rsid w:val="00E3734E"/>
    <w:rsid w:val="00E60A74"/>
    <w:rsid w:val="00E70DD8"/>
    <w:rsid w:val="00E85E0D"/>
    <w:rsid w:val="00ED2934"/>
    <w:rsid w:val="00EE3207"/>
    <w:rsid w:val="00EF5033"/>
    <w:rsid w:val="00F0023F"/>
    <w:rsid w:val="00F06FD8"/>
    <w:rsid w:val="00F26E82"/>
    <w:rsid w:val="00F627D3"/>
    <w:rsid w:val="00FB58B8"/>
    <w:rsid w:val="00FE0F47"/>
    <w:rsid w:val="036C13DD"/>
    <w:rsid w:val="05D2442A"/>
    <w:rsid w:val="089CD8AB"/>
    <w:rsid w:val="0A168BC0"/>
    <w:rsid w:val="0D07EFC1"/>
    <w:rsid w:val="1515FCCD"/>
    <w:rsid w:val="199B6C99"/>
    <w:rsid w:val="2E0BEADF"/>
    <w:rsid w:val="308313FF"/>
    <w:rsid w:val="35B8285F"/>
    <w:rsid w:val="35BFEE9B"/>
    <w:rsid w:val="35F4FADC"/>
    <w:rsid w:val="3722E909"/>
    <w:rsid w:val="375BBEFC"/>
    <w:rsid w:val="3C0D1AC2"/>
    <w:rsid w:val="454C3E4B"/>
    <w:rsid w:val="4F6CAA53"/>
    <w:rsid w:val="506792DA"/>
    <w:rsid w:val="52EE2565"/>
    <w:rsid w:val="543F2AF7"/>
    <w:rsid w:val="56A28843"/>
    <w:rsid w:val="59CB3AB6"/>
    <w:rsid w:val="5E7AD200"/>
    <w:rsid w:val="646AD2C4"/>
    <w:rsid w:val="73CB7521"/>
    <w:rsid w:val="750A2BA5"/>
    <w:rsid w:val="783B0956"/>
    <w:rsid w:val="79FA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1f0f0"/>
    </o:shapedefaults>
    <o:shapelayout v:ext="edit">
      <o:idmap v:ext="edit" data="2"/>
    </o:shapelayout>
  </w:shapeDefaults>
  <w:decimalSymbol w:val="."/>
  <w:listSeparator w:val=","/>
  <w14:docId w14:val="374B03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D363C8"/>
    <w:pPr>
      <w:spacing w:after="0" w:line="240" w:lineRule="auto"/>
    </w:pPr>
    <w:rPr>
      <w:color w:val="5E6E75" w:themeColor="accent1"/>
      <w:spacing w:val="1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semiHidden/>
    <w:rsid w:val="004B7C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semiHidden/>
    <w:rsid w:val="004B7CD0"/>
  </w:style>
  <w:style w:type="paragraph" w:styleId="Header">
    <w:name w:val="header"/>
    <w:basedOn w:val="Normal"/>
    <w:link w:val="Head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E05"/>
    <w:rPr>
      <w:color w:val="5E6E75" w:themeColor="accent1"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E05"/>
    <w:rPr>
      <w:color w:val="5E6E75" w:themeColor="accent1"/>
      <w:spacing w:val="10"/>
      <w:sz w:val="18"/>
    </w:rPr>
  </w:style>
  <w:style w:type="paragraph" w:customStyle="1" w:styleId="SectionTitlesAllCaps">
    <w:name w:val="Section Titles All Caps"/>
    <w:basedOn w:val="paragraph"/>
    <w:qFormat/>
    <w:rsid w:val="00224C68"/>
    <w:pPr>
      <w:spacing w:before="360" w:beforeAutospacing="0" w:after="0" w:afterAutospacing="0"/>
      <w:textAlignment w:val="baseline"/>
    </w:pPr>
    <w:rPr>
      <w:rFonts w:asciiTheme="majorHAnsi" w:hAnsiTheme="majorHAnsi"/>
      <w:caps/>
      <w:color w:val="C6964E" w:themeColor="accent2"/>
      <w:sz w:val="32"/>
    </w:rPr>
  </w:style>
  <w:style w:type="character" w:customStyle="1" w:styleId="SentenceCaseGoldSubtitle">
    <w:name w:val="Sentence Case Gold Subtitle"/>
    <w:basedOn w:val="DefaultParagraphFont"/>
    <w:uiPriority w:val="1"/>
    <w:semiHidden/>
    <w:qFormat/>
    <w:rsid w:val="00C3656A"/>
    <w:rPr>
      <w:rFonts w:asciiTheme="majorHAnsi" w:hAnsiTheme="majorHAnsi"/>
      <w:color w:val="C6964E" w:themeColor="accent2"/>
      <w:sz w:val="36"/>
      <w:szCs w:val="36"/>
    </w:rPr>
  </w:style>
  <w:style w:type="character" w:customStyle="1" w:styleId="Bodycopy">
    <w:name w:val="Body copy"/>
    <w:basedOn w:val="normaltextrun"/>
    <w:uiPriority w:val="1"/>
    <w:semiHidden/>
    <w:qFormat/>
    <w:rsid w:val="00684C78"/>
    <w:rPr>
      <w:rFonts w:asciiTheme="minorHAnsi" w:hAnsiTheme="minorHAnsi" w:cs="Calibri"/>
      <w:color w:val="5E6E75" w:themeColor="accent1"/>
      <w:spacing w:val="10"/>
      <w:sz w:val="18"/>
      <w:szCs w:val="18"/>
    </w:rPr>
  </w:style>
  <w:style w:type="character" w:customStyle="1" w:styleId="CapsSectionTitle">
    <w:name w:val="Caps Section Title"/>
    <w:basedOn w:val="normaltextrun"/>
    <w:uiPriority w:val="1"/>
    <w:semiHidden/>
    <w:qFormat/>
    <w:rsid w:val="004949DF"/>
    <w:rPr>
      <w:rFonts w:asciiTheme="majorHAnsi" w:hAnsiTheme="majorHAnsi" w:cs="Calibri"/>
      <w:caps/>
      <w:smallCaps w:val="0"/>
      <w:color w:val="C6964E" w:themeColor="accent2"/>
      <w:sz w:val="32"/>
      <w:szCs w:val="32"/>
    </w:rPr>
  </w:style>
  <w:style w:type="paragraph" w:customStyle="1" w:styleId="BodyCopyItalic">
    <w:name w:val="Body Copy Italic"/>
    <w:basedOn w:val="paragraph"/>
    <w:semiHidden/>
    <w:rsid w:val="00F06FD8"/>
    <w:pPr>
      <w:spacing w:before="0" w:beforeAutospacing="0" w:after="0" w:afterAutospacing="0"/>
      <w:textAlignment w:val="baseline"/>
    </w:pPr>
    <w:rPr>
      <w:rFonts w:asciiTheme="minorHAnsi" w:hAnsiTheme="minorHAnsi" w:cs="Calibri"/>
      <w:i/>
      <w:iCs/>
      <w:sz w:val="18"/>
      <w:szCs w:val="18"/>
    </w:rPr>
  </w:style>
  <w:style w:type="paragraph" w:customStyle="1" w:styleId="MenuItem">
    <w:name w:val="Menu Item"/>
    <w:basedOn w:val="Normal"/>
    <w:next w:val="Normal"/>
    <w:qFormat/>
    <w:rsid w:val="00224C68"/>
    <w:rPr>
      <w:b/>
    </w:rPr>
  </w:style>
  <w:style w:type="character" w:customStyle="1" w:styleId="LowercaseMenuTitle">
    <w:name w:val="Lowercase Menu Title"/>
    <w:basedOn w:val="DefaultParagraphFont"/>
    <w:uiPriority w:val="1"/>
    <w:semiHidden/>
    <w:qFormat/>
    <w:rsid w:val="00F06FD8"/>
    <w:rPr>
      <w:rFonts w:asciiTheme="majorHAnsi" w:hAnsiTheme="majorHAnsi"/>
      <w:color w:val="C6964E" w:themeColor="accent2"/>
      <w:sz w:val="96"/>
      <w:szCs w:val="96"/>
    </w:rPr>
  </w:style>
  <w:style w:type="character" w:customStyle="1" w:styleId="LowercaseSectionTitle">
    <w:name w:val="Lowercase Section Title"/>
    <w:basedOn w:val="normaltextrun"/>
    <w:uiPriority w:val="1"/>
    <w:semiHidden/>
    <w:qFormat/>
    <w:rsid w:val="00F06FD8"/>
    <w:rPr>
      <w:rFonts w:asciiTheme="majorHAnsi" w:hAnsiTheme="majorHAnsi" w:cs="Calibri"/>
      <w:color w:val="C6964E" w:themeColor="accent2"/>
      <w:sz w:val="32"/>
      <w:szCs w:val="32"/>
    </w:rPr>
  </w:style>
  <w:style w:type="paragraph" w:customStyle="1" w:styleId="TitleAllCaps">
    <w:name w:val="Title All Caps"/>
    <w:basedOn w:val="Normal"/>
    <w:next w:val="Normal"/>
    <w:qFormat/>
    <w:rsid w:val="00B86E88"/>
    <w:rPr>
      <w:rFonts w:asciiTheme="majorHAnsi" w:hAnsiTheme="majorHAnsi"/>
      <w:caps/>
      <w:color w:val="C6964E" w:themeColor="accent2"/>
      <w:sz w:val="96"/>
    </w:rPr>
  </w:style>
  <w:style w:type="character" w:styleId="PlaceholderText">
    <w:name w:val="Placeholder Text"/>
    <w:basedOn w:val="DefaultParagraphFont"/>
    <w:uiPriority w:val="99"/>
    <w:semiHidden/>
    <w:rsid w:val="008D67A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C68"/>
    <w:pPr>
      <w:numPr>
        <w:ilvl w:val="1"/>
      </w:numPr>
      <w:spacing w:after="160"/>
    </w:pPr>
    <w:rPr>
      <w:rFonts w:asciiTheme="majorHAnsi" w:eastAsiaTheme="minorEastAsia" w:hAnsiTheme="majorHAnsi"/>
      <w:color w:val="C6964E" w:themeColor="accent2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24C68"/>
    <w:rPr>
      <w:rFonts w:asciiTheme="majorHAnsi" w:eastAsiaTheme="minorEastAsia" w:hAnsiTheme="majorHAnsi"/>
      <w:color w:val="C6964E" w:themeColor="accent2"/>
      <w:spacing w:val="15"/>
      <w:sz w:val="36"/>
    </w:rPr>
  </w:style>
  <w:style w:type="paragraph" w:customStyle="1" w:styleId="SectionTitlesLowercase">
    <w:name w:val="Section Titles Lowercase"/>
    <w:basedOn w:val="SectionTitlesAllCaps"/>
    <w:qFormat/>
    <w:rsid w:val="004D6D38"/>
    <w:rPr>
      <w:caps w:val="0"/>
    </w:rPr>
  </w:style>
  <w:style w:type="paragraph" w:customStyle="1" w:styleId="TitleLowercase">
    <w:name w:val="Title Lowercase"/>
    <w:basedOn w:val="TitleAllCaps"/>
    <w:qFormat/>
    <w:rsid w:val="001D14DD"/>
    <w:rPr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1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a\AppData\Roaming\Microsoft\Templates\Elegant%20dinner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7E573F6995406EB4431836A07A3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3A818-5F27-4222-B85F-ACE554FFF0BF}"/>
      </w:docPartPr>
      <w:docPartBody>
        <w:p w:rsidR="00236882" w:rsidRDefault="00236882">
          <w:pPr>
            <w:pStyle w:val="237E573F6995406EB4431836A07A3BA3"/>
          </w:pPr>
          <w:r w:rsidRPr="00A15A1F">
            <w:rPr>
              <w:lang w:bidi="en-GB"/>
            </w:rPr>
            <w:t>Dinner Menu</w:t>
          </w:r>
        </w:p>
      </w:docPartBody>
    </w:docPart>
    <w:docPart>
      <w:docPartPr>
        <w:name w:val="9FEA7902F2384AAC9481613892644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A50DD-50A5-42F3-A831-7F84AA6FD41F}"/>
      </w:docPartPr>
      <w:docPartBody>
        <w:p w:rsidR="00236882" w:rsidRDefault="00236882">
          <w:pPr>
            <w:pStyle w:val="9FEA7902F2384AAC9481613892644BD1"/>
          </w:pPr>
          <w:r w:rsidRPr="00A15A1F">
            <w:rPr>
              <w:rStyle w:val="PlaceholderText"/>
              <w:lang w:bidi="en-GB"/>
            </w:rPr>
            <w:t>$30 per person</w:t>
          </w:r>
        </w:p>
      </w:docPartBody>
    </w:docPart>
    <w:docPart>
      <w:docPartPr>
        <w:name w:val="61C03A5B488143D58A958DD018C81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8402F-F7A5-4A29-A141-9CBE4E8CEB7C}"/>
      </w:docPartPr>
      <w:docPartBody>
        <w:p w:rsidR="00236882" w:rsidRDefault="00236882">
          <w:pPr>
            <w:pStyle w:val="61C03A5B488143D58A958DD018C81243"/>
          </w:pPr>
          <w:r w:rsidRPr="00A15A1F">
            <w:rPr>
              <w:lang w:bidi="en-GB"/>
            </w:rPr>
            <w:t>First Course</w:t>
          </w:r>
        </w:p>
      </w:docPartBody>
    </w:docPart>
    <w:docPart>
      <w:docPartPr>
        <w:name w:val="F7323B713E69454D947E04201D7C5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27FD7-B1FB-458E-AB0A-1CBEAD0FBA68}"/>
      </w:docPartPr>
      <w:docPartBody>
        <w:p w:rsidR="00236882" w:rsidRDefault="00236882">
          <w:pPr>
            <w:pStyle w:val="F7323B713E69454D947E04201D7C567A"/>
          </w:pPr>
          <w:r w:rsidRPr="00A15A1F">
            <w:rPr>
              <w:lang w:bidi="en-GB"/>
            </w:rPr>
            <w:t>Potato cakes</w:t>
          </w:r>
        </w:p>
      </w:docPartBody>
    </w:docPart>
    <w:docPart>
      <w:docPartPr>
        <w:name w:val="C698BD30538E4917A4380E9019877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A7F35-F333-45E0-A473-83A8BFC5C475}"/>
      </w:docPartPr>
      <w:docPartBody>
        <w:p w:rsidR="00236882" w:rsidRDefault="00236882">
          <w:pPr>
            <w:pStyle w:val="C698BD30538E4917A4380E9019877DC0"/>
          </w:pPr>
          <w:r w:rsidRPr="00A15A1F">
            <w:rPr>
              <w:lang w:bidi="en-GB"/>
            </w:rPr>
            <w:t>Fried potato cakes, apple jelly, sour cream</w:t>
          </w:r>
        </w:p>
      </w:docPartBody>
    </w:docPart>
    <w:docPart>
      <w:docPartPr>
        <w:name w:val="66B7A81F27B4491CB3F7DC03C5BDF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77709-9BBF-4F89-B6C0-0F8B2DD0A9EF}"/>
      </w:docPartPr>
      <w:docPartBody>
        <w:p w:rsidR="00236882" w:rsidRDefault="00236882">
          <w:pPr>
            <w:pStyle w:val="66B7A81F27B4491CB3F7DC03C5BDFD31"/>
          </w:pPr>
          <w:r w:rsidRPr="00A15A1F">
            <w:rPr>
              <w:lang w:bidi="en-GB"/>
            </w:rPr>
            <w:t>Arugula salad</w:t>
          </w:r>
        </w:p>
      </w:docPartBody>
    </w:docPart>
    <w:docPart>
      <w:docPartPr>
        <w:name w:val="71E05B0298FB4564ABDF4F718F1CF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A86B7-A4EF-473A-815D-6F0BE421E95A}"/>
      </w:docPartPr>
      <w:docPartBody>
        <w:p w:rsidR="00236882" w:rsidRDefault="00236882">
          <w:pPr>
            <w:pStyle w:val="71E05B0298FB4564ABDF4F718F1CF2F5"/>
          </w:pPr>
          <w:r w:rsidRPr="00A15A1F">
            <w:rPr>
              <w:lang w:bidi="en-GB"/>
            </w:rPr>
            <w:t>Wagyu burger</w:t>
          </w:r>
        </w:p>
      </w:docPartBody>
    </w:docPart>
    <w:docPart>
      <w:docPartPr>
        <w:name w:val="8CA3EA59CF4847F582939C1C16250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734-26EA-4207-89B1-6735264782ED}"/>
      </w:docPartPr>
      <w:docPartBody>
        <w:p w:rsidR="00236882" w:rsidRDefault="00236882">
          <w:pPr>
            <w:pStyle w:val="8CA3EA59CF4847F582939C1C162503C8"/>
          </w:pPr>
          <w:r w:rsidRPr="00A15A1F">
            <w:rPr>
              <w:lang w:bidi="en-GB"/>
            </w:rPr>
            <w:t>Truffle mushroom pasta</w:t>
          </w:r>
        </w:p>
      </w:docPartBody>
    </w:docPart>
    <w:docPart>
      <w:docPartPr>
        <w:name w:val="94BA88DFD2904187ACB8A67AA1AC2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57A7B-66D4-41A2-8566-75D21B2B0DF9}"/>
      </w:docPartPr>
      <w:docPartBody>
        <w:p w:rsidR="00236882" w:rsidRDefault="00236882">
          <w:pPr>
            <w:pStyle w:val="94BA88DFD2904187ACB8A67AA1AC27AB"/>
          </w:pPr>
          <w:r w:rsidRPr="00A15A1F">
            <w:rPr>
              <w:lang w:bidi="en-GB"/>
            </w:rPr>
            <w:t>Hand-made pasta, black truffle, Parmesan</w:t>
          </w:r>
        </w:p>
      </w:docPartBody>
    </w:docPart>
    <w:docPart>
      <w:docPartPr>
        <w:name w:val="2E824D3B11534F7C912EF068055B2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404C-BDC6-4CE0-AF07-2C5426B3566D}"/>
      </w:docPartPr>
      <w:docPartBody>
        <w:p w:rsidR="00236882" w:rsidRDefault="00236882">
          <w:pPr>
            <w:pStyle w:val="2E824D3B11534F7C912EF068055B2601"/>
          </w:pPr>
          <w:r w:rsidRPr="00A15A1F">
            <w:rPr>
              <w:lang w:bidi="en-GB"/>
            </w:rPr>
            <w:t>Caramel cheesecake</w:t>
          </w:r>
        </w:p>
      </w:docPartBody>
    </w:docPart>
    <w:docPart>
      <w:docPartPr>
        <w:name w:val="82F6997AC95545A8946C842FCEF8D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C8166-F6DC-4C08-8A32-A07A0269AC51}"/>
      </w:docPartPr>
      <w:docPartBody>
        <w:p w:rsidR="00236882" w:rsidRDefault="00236882">
          <w:pPr>
            <w:pStyle w:val="82F6997AC95545A8946C842FCEF8DC7F"/>
          </w:pPr>
          <w:r w:rsidRPr="00A15A1F">
            <w:rPr>
              <w:lang w:bidi="en-GB"/>
            </w:rPr>
            <w:t>Caramelized banana, cream</w:t>
          </w:r>
        </w:p>
      </w:docPartBody>
    </w:docPart>
    <w:docPart>
      <w:docPartPr>
        <w:name w:val="5D1027D2D8D14DE88C78AC7301DC7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C45DB-A1EE-478B-A338-1DE37662C027}"/>
      </w:docPartPr>
      <w:docPartBody>
        <w:p w:rsidR="00236882" w:rsidRDefault="00236882">
          <w:pPr>
            <w:pStyle w:val="5D1027D2D8D14DE88C78AC7301DC7D79"/>
          </w:pPr>
          <w:r w:rsidRPr="00A15A1F">
            <w:rPr>
              <w:lang w:bidi="en-GB"/>
            </w:rPr>
            <w:t>Apple cobbler</w:t>
          </w:r>
        </w:p>
      </w:docPartBody>
    </w:docPart>
    <w:docPart>
      <w:docPartPr>
        <w:name w:val="9CB67A6905604387A3F6D0B633AE8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76C75-7768-4E43-9066-E2F7B2890736}"/>
      </w:docPartPr>
      <w:docPartBody>
        <w:p w:rsidR="00236882" w:rsidRDefault="00236882">
          <w:pPr>
            <w:pStyle w:val="9CB67A6905604387A3F6D0B633AE8BE4"/>
          </w:pPr>
          <w:r w:rsidRPr="00A15A1F">
            <w:rPr>
              <w:lang w:bidi="en-GB"/>
            </w:rPr>
            <w:t>Apples, cinnamon crumble, vanilla ice cream</w:t>
          </w:r>
        </w:p>
      </w:docPartBody>
    </w:docPart>
    <w:docPart>
      <w:docPartPr>
        <w:name w:val="8AB28211E4814EABAF034FB7C511A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506AE-764F-4929-B2C5-C5C34B3C1EB1}"/>
      </w:docPartPr>
      <w:docPartBody>
        <w:p w:rsidR="00236882" w:rsidRDefault="00236882">
          <w:pPr>
            <w:pStyle w:val="8AB28211E4814EABAF034FB7C511A073"/>
          </w:pPr>
          <w:r w:rsidRPr="00A15A1F">
            <w:rPr>
              <w:lang w:bidi="en-GB"/>
            </w:rPr>
            <w:t>Lemon, olive oil, garlic, Parmesan</w:t>
          </w:r>
        </w:p>
      </w:docPartBody>
    </w:docPart>
    <w:docPart>
      <w:docPartPr>
        <w:name w:val="4BC300C5A5D64647BE4DE7F3DAC29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4D783-7D62-430C-AFD9-FBE27BEFF2FA}"/>
      </w:docPartPr>
      <w:docPartBody>
        <w:p w:rsidR="00236882" w:rsidRDefault="00236882">
          <w:pPr>
            <w:pStyle w:val="4BC300C5A5D64647BE4DE7F3DAC29FE0"/>
          </w:pPr>
          <w:r w:rsidRPr="00A15A1F">
            <w:rPr>
              <w:lang w:bidi="en-GB"/>
            </w:rPr>
            <w:t>SECOND COURSE</w:t>
          </w:r>
        </w:p>
      </w:docPartBody>
    </w:docPart>
    <w:docPart>
      <w:docPartPr>
        <w:name w:val="F80FD9BFAE56431CA6F58878BF622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F7E43-3ADD-46A1-B46B-640E51131FA9}"/>
      </w:docPartPr>
      <w:docPartBody>
        <w:p w:rsidR="00236882" w:rsidRDefault="00236882">
          <w:pPr>
            <w:pStyle w:val="F80FD9BFAE56431CA6F58878BF622664"/>
          </w:pPr>
          <w:r w:rsidRPr="00A15A1F">
            <w:rPr>
              <w:lang w:bidi="en-GB"/>
            </w:rPr>
            <w:t>Wagyu burger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98E"/>
    <w:rsid w:val="00236882"/>
    <w:rsid w:val="008B78B8"/>
    <w:rsid w:val="00C2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37E573F6995406EB4431836A07A3BA3">
    <w:name w:val="237E573F6995406EB4431836A07A3BA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FEA7902F2384AAC9481613892644BD1">
    <w:name w:val="9FEA7902F2384AAC9481613892644BD1"/>
  </w:style>
  <w:style w:type="paragraph" w:customStyle="1" w:styleId="61C03A5B488143D58A958DD018C81243">
    <w:name w:val="61C03A5B488143D58A958DD018C81243"/>
  </w:style>
  <w:style w:type="paragraph" w:customStyle="1" w:styleId="F7323B713E69454D947E04201D7C567A">
    <w:name w:val="F7323B713E69454D947E04201D7C567A"/>
  </w:style>
  <w:style w:type="paragraph" w:customStyle="1" w:styleId="C698BD30538E4917A4380E9019877DC0">
    <w:name w:val="C698BD30538E4917A4380E9019877DC0"/>
  </w:style>
  <w:style w:type="paragraph" w:customStyle="1" w:styleId="66B7A81F27B4491CB3F7DC03C5BDFD31">
    <w:name w:val="66B7A81F27B4491CB3F7DC03C5BDFD31"/>
  </w:style>
  <w:style w:type="paragraph" w:customStyle="1" w:styleId="71E05B0298FB4564ABDF4F718F1CF2F5">
    <w:name w:val="71E05B0298FB4564ABDF4F718F1CF2F5"/>
  </w:style>
  <w:style w:type="paragraph" w:customStyle="1" w:styleId="8CA3EA59CF4847F582939C1C162503C8">
    <w:name w:val="8CA3EA59CF4847F582939C1C162503C8"/>
  </w:style>
  <w:style w:type="paragraph" w:customStyle="1" w:styleId="94BA88DFD2904187ACB8A67AA1AC27AB">
    <w:name w:val="94BA88DFD2904187ACB8A67AA1AC27AB"/>
  </w:style>
  <w:style w:type="paragraph" w:customStyle="1" w:styleId="2E824D3B11534F7C912EF068055B2601">
    <w:name w:val="2E824D3B11534F7C912EF068055B2601"/>
  </w:style>
  <w:style w:type="paragraph" w:customStyle="1" w:styleId="82F6997AC95545A8946C842FCEF8DC7F">
    <w:name w:val="82F6997AC95545A8946C842FCEF8DC7F"/>
  </w:style>
  <w:style w:type="paragraph" w:customStyle="1" w:styleId="5D1027D2D8D14DE88C78AC7301DC7D79">
    <w:name w:val="5D1027D2D8D14DE88C78AC7301DC7D79"/>
  </w:style>
  <w:style w:type="paragraph" w:customStyle="1" w:styleId="9CB67A6905604387A3F6D0B633AE8BE4">
    <w:name w:val="9CB67A6905604387A3F6D0B633AE8BE4"/>
  </w:style>
  <w:style w:type="paragraph" w:customStyle="1" w:styleId="8AB28211E4814EABAF034FB7C511A073">
    <w:name w:val="8AB28211E4814EABAF034FB7C511A073"/>
  </w:style>
  <w:style w:type="paragraph" w:customStyle="1" w:styleId="4BC300C5A5D64647BE4DE7F3DAC29FE0">
    <w:name w:val="4BC300C5A5D64647BE4DE7F3DAC29FE0"/>
  </w:style>
  <w:style w:type="paragraph" w:customStyle="1" w:styleId="F80FD9BFAE56431CA6F58878BF622664">
    <w:name w:val="F80FD9BFAE56431CA6F58878BF6226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E6E75"/>
      </a:accent1>
      <a:accent2>
        <a:srgbClr val="C6964E"/>
      </a:accent2>
      <a:accent3>
        <a:srgbClr val="A34763"/>
      </a:accent3>
      <a:accent4>
        <a:srgbClr val="68885A"/>
      </a:accent4>
      <a:accent5>
        <a:srgbClr val="F1F0F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0">
      <a:majorFont>
        <a:latin typeface="High Tower Text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2a266b9fa9a230c5a512669d8b298c3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ddc33fff6b14141ee5c74a0d29ea6a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4033C9-4E25-4852-B548-A985F4ADD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CA9C69-99AF-45EC-8CA2-D96A75CA12A9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230e9df3-be65-4c73-a93b-d1236ebd677e"/>
    <ds:schemaRef ds:uri="http://purl.org/dc/terms/"/>
    <ds:schemaRef ds:uri="http://schemas.openxmlformats.org/package/2006/metadata/core-properties"/>
    <ds:schemaRef ds:uri="16c05727-aa75-4e4a-9b5f-8a80a1165891"/>
    <ds:schemaRef ds:uri="71af3243-3dd4-4a8d-8c0d-dd76da1f02a5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961BEF7-EF1B-4D72-8450-E275D1254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dinner menu</Template>
  <TotalTime>0</TotalTime>
  <Pages>2</Pages>
  <Words>203</Words>
  <Characters>1083</Characters>
  <Application>Microsoft Office Word</Application>
  <DocSecurity>4</DocSecurity>
  <Lines>83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2023-03-07T13:11:00Z</dcterms:created>
  <dcterms:modified xsi:type="dcterms:W3CDTF">2023-03-07T13:11:00Z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0bd5e924fbcafd4950a9177b8733cf04ad9967e1436cc07179dffd9c5c08890b</vt:lpwstr>
  </property>
</Properties>
</file>